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1367"/>
        <w:gridCol w:w="2670"/>
        <w:gridCol w:w="1762"/>
        <w:gridCol w:w="2186"/>
      </w:tblGrid>
      <w:tr w:rsidR="000172E5" w:rsidRPr="00637200" w14:paraId="34A8CC20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4448B81" w14:textId="474AFBD7" w:rsidR="000172E5" w:rsidRPr="00637200" w:rsidRDefault="00650EA7" w:rsidP="00637200">
            <w:pPr>
              <w:pStyle w:val="1"/>
              <w:outlineLvl w:val="0"/>
              <w:rPr>
                <w:noProof/>
              </w:rPr>
            </w:pPr>
            <w:r>
              <w:rPr>
                <w:noProof/>
              </w:rPr>
              <w:t>Coordonnées du candidat</w:t>
            </w:r>
            <w:r w:rsidR="00C53BE1">
              <w:rPr>
                <w:noProof/>
              </w:rPr>
              <w:t xml:space="preserve">  </w:t>
            </w:r>
            <w:r w:rsidR="00C53BE1">
              <w:rPr>
                <w:i/>
                <w:iCs/>
              </w:rPr>
              <w:t xml:space="preserve">– </w:t>
            </w:r>
            <w:r w:rsidR="00B661BE">
              <w:rPr>
                <w:rFonts w:hint="eastAsia"/>
                <w:noProof/>
                <w:lang w:eastAsia="zh-CN"/>
              </w:rPr>
              <w:t>个人信息</w:t>
            </w:r>
          </w:p>
        </w:tc>
      </w:tr>
      <w:tr w:rsidR="000172E5" w:rsidRPr="00846B76" w14:paraId="7B907270" w14:textId="77777777" w:rsidTr="006145D8">
        <w:tc>
          <w:tcPr>
            <w:tcW w:w="1334" w:type="pct"/>
            <w:gridSpan w:val="2"/>
            <w:vAlign w:val="bottom"/>
          </w:tcPr>
          <w:p w14:paraId="4AABAF8E" w14:textId="546EB03E" w:rsidR="000172E5" w:rsidRPr="00637200" w:rsidRDefault="00650EA7" w:rsidP="00637200">
            <w:pPr>
              <w:pStyle w:val="a6"/>
              <w:rPr>
                <w:noProof/>
              </w:rPr>
            </w:pPr>
            <w:r>
              <w:rPr>
                <w:noProof/>
              </w:rPr>
              <w:t>Nom</w:t>
            </w:r>
            <w:r w:rsidR="00B661BE">
              <w:rPr>
                <w:rFonts w:hint="eastAsia"/>
                <w:noProof/>
                <w:lang w:eastAsia="zh-CN"/>
              </w:rPr>
              <w:t>姓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77AC2D0" w14:textId="1D73BC2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3EDDDD7B" w14:textId="77777777" w:rsidTr="006145D8">
        <w:tc>
          <w:tcPr>
            <w:tcW w:w="1334" w:type="pct"/>
            <w:gridSpan w:val="2"/>
            <w:vAlign w:val="bottom"/>
          </w:tcPr>
          <w:p w14:paraId="6F831A76" w14:textId="211CD209" w:rsidR="000172E5" w:rsidRPr="00637200" w:rsidRDefault="00650EA7" w:rsidP="00637200">
            <w:pPr>
              <w:pStyle w:val="a6"/>
              <w:rPr>
                <w:noProof/>
              </w:rPr>
            </w:pPr>
            <w:r>
              <w:rPr>
                <w:noProof/>
              </w:rPr>
              <w:t>Prénom</w:t>
            </w:r>
            <w:r w:rsidR="00B661BE">
              <w:rPr>
                <w:rFonts w:hint="eastAsia"/>
                <w:noProof/>
                <w:lang w:eastAsia="zh-CN"/>
              </w:rPr>
              <w:t>名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B10BD" w14:textId="1788FC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1FEC843E" w14:textId="77777777" w:rsidTr="00502E9C">
        <w:tc>
          <w:tcPr>
            <w:tcW w:w="1334" w:type="pct"/>
            <w:gridSpan w:val="2"/>
            <w:vAlign w:val="bottom"/>
          </w:tcPr>
          <w:p w14:paraId="608681B6" w14:textId="49B7B574" w:rsidR="000172E5" w:rsidRPr="00637200" w:rsidRDefault="00650EA7" w:rsidP="00637200">
            <w:pPr>
              <w:pStyle w:val="a6"/>
              <w:rPr>
                <w:noProof/>
              </w:rPr>
            </w:pPr>
            <w:r>
              <w:rPr>
                <w:noProof/>
              </w:rPr>
              <w:t>Ville</w:t>
            </w:r>
            <w:r w:rsidR="00B661BE">
              <w:rPr>
                <w:rFonts w:hint="eastAsia"/>
                <w:noProof/>
                <w:lang w:eastAsia="zh-CN"/>
              </w:rPr>
              <w:t>城市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2B0EA4" w14:textId="0C0D6303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45DD7628" w14:textId="3BB56178" w:rsidR="000172E5" w:rsidRDefault="00650EA7" w:rsidP="00311D4F">
            <w:pPr>
              <w:rPr>
                <w:noProof/>
              </w:rPr>
            </w:pPr>
            <w:r>
              <w:rPr>
                <w:noProof/>
              </w:rPr>
              <w:t>Province</w:t>
            </w:r>
            <w:r w:rsidR="00B661BE">
              <w:rPr>
                <w:rFonts w:hint="eastAsia"/>
                <w:noProof/>
                <w:lang w:eastAsia="zh-CN"/>
              </w:rPr>
              <w:t>省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AA86F" w14:textId="3A9BD042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26F6F0A0" w14:textId="77777777" w:rsidTr="006145D8">
        <w:tc>
          <w:tcPr>
            <w:tcW w:w="1334" w:type="pct"/>
            <w:gridSpan w:val="2"/>
            <w:vAlign w:val="bottom"/>
          </w:tcPr>
          <w:p w14:paraId="4F99F0CD" w14:textId="2B08BF6E" w:rsidR="000172E5" w:rsidRPr="00637200" w:rsidRDefault="007147D7" w:rsidP="00637200">
            <w:pPr>
              <w:pStyle w:val="a6"/>
              <w:rPr>
                <w:noProof/>
              </w:rPr>
            </w:pPr>
            <w:r w:rsidRPr="00637200">
              <w:rPr>
                <w:noProof/>
                <w:lang w:bidi="fr-FR"/>
              </w:rPr>
              <w:t xml:space="preserve">Adresse </w:t>
            </w:r>
            <w:r w:rsidR="00C6351C">
              <w:rPr>
                <w:noProof/>
                <w:lang w:bidi="fr-FR"/>
              </w:rPr>
              <w:br/>
            </w:r>
            <w:r w:rsidRPr="00637200">
              <w:rPr>
                <w:noProof/>
                <w:lang w:bidi="fr-FR"/>
              </w:rPr>
              <w:t>e-mail</w:t>
            </w:r>
            <w:r w:rsidR="004B0D94">
              <w:rPr>
                <w:noProof/>
                <w:lang w:bidi="fr-FR"/>
              </w:rPr>
              <w:t xml:space="preserve"> </w:t>
            </w:r>
            <w:r w:rsidR="004B0D94">
              <w:rPr>
                <w:rFonts w:hint="eastAsia"/>
                <w:noProof/>
                <w:lang w:eastAsia="zh-CN" w:bidi="fr-FR"/>
              </w:rPr>
              <w:t>邮箱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FB7BDBD" w14:textId="5308B9BC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63536ACB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A79F25B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14:paraId="0F2FA7C7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234D081" w14:textId="32425447" w:rsidR="000172E5" w:rsidRPr="00846B76" w:rsidRDefault="00650EA7" w:rsidP="00637200">
            <w:pPr>
              <w:pStyle w:val="1"/>
              <w:outlineLvl w:val="0"/>
              <w:rPr>
                <w:noProof/>
              </w:rPr>
            </w:pPr>
            <w:r>
              <w:rPr>
                <w:noProof/>
              </w:rPr>
              <w:t>Virelangue choisi</w:t>
            </w:r>
            <w:r w:rsidR="000012F0">
              <w:rPr>
                <w:noProof/>
              </w:rPr>
              <w:t xml:space="preserve"> </w:t>
            </w:r>
            <w:r w:rsidR="00C53BE1">
              <w:rPr>
                <w:noProof/>
              </w:rPr>
              <w:t xml:space="preserve"> </w:t>
            </w:r>
            <w:r w:rsidR="00C53BE1">
              <w:rPr>
                <w:i/>
                <w:iCs/>
              </w:rPr>
              <w:t xml:space="preserve">– </w:t>
            </w:r>
            <w:r w:rsidR="004B0D94">
              <w:rPr>
                <w:rFonts w:hint="eastAsia"/>
                <w:noProof/>
                <w:lang w:eastAsia="zh-CN"/>
              </w:rPr>
              <w:t>绕口令法语水平和语音选择</w:t>
            </w:r>
          </w:p>
        </w:tc>
      </w:tr>
      <w:tr w:rsidR="00846621" w14:paraId="34412622" w14:textId="77777777" w:rsidTr="00E85CCC">
        <w:tc>
          <w:tcPr>
            <w:tcW w:w="5000" w:type="pct"/>
            <w:gridSpan w:val="5"/>
            <w:vAlign w:val="bottom"/>
          </w:tcPr>
          <w:p w14:paraId="1225AD42" w14:textId="1B3E7DEA" w:rsidR="00C31DEC" w:rsidRPr="00150F1F" w:rsidRDefault="00C31DEC" w:rsidP="00E85CCC">
            <w:pPr>
              <w:spacing w:before="240"/>
              <w:rPr>
                <w:i/>
                <w:iCs/>
              </w:rPr>
            </w:pPr>
            <w:r>
              <w:rPr>
                <w:i/>
                <w:iCs/>
              </w:rPr>
              <w:t>Cochez une seule des cases suivantes</w:t>
            </w:r>
            <w:r w:rsidR="000C41A9">
              <w:rPr>
                <w:i/>
                <w:iCs/>
              </w:rPr>
              <w:t xml:space="preserve"> – </w:t>
            </w:r>
            <w:r w:rsidR="000C41A9" w:rsidRPr="000012F0">
              <w:rPr>
                <w:rFonts w:hint="eastAsia"/>
                <w:i/>
                <w:iCs/>
              </w:rPr>
              <w:t>只</w:t>
            </w:r>
            <w:r w:rsidR="000C41A9">
              <w:rPr>
                <w:rFonts w:hint="eastAsia"/>
                <w:i/>
                <w:iCs/>
                <w:lang w:eastAsia="zh-CN"/>
              </w:rPr>
              <w:t>能</w:t>
            </w:r>
            <w:proofErr w:type="spellStart"/>
            <w:proofErr w:type="gramStart"/>
            <w:r w:rsidR="000C41A9" w:rsidRPr="000012F0">
              <w:rPr>
                <w:rFonts w:hint="eastAsia"/>
                <w:i/>
                <w:iCs/>
              </w:rPr>
              <w:t>勾选以下</w:t>
            </w:r>
            <w:proofErr w:type="gramEnd"/>
            <w:r w:rsidR="000C41A9" w:rsidRPr="000012F0">
              <w:rPr>
                <w:rFonts w:hint="eastAsia"/>
                <w:i/>
                <w:iCs/>
              </w:rPr>
              <w:t>一个框</w:t>
            </w:r>
            <w:proofErr w:type="spellEnd"/>
            <w:r w:rsidR="000C41A9" w:rsidRPr="000012F0">
              <w:rPr>
                <w:rFonts w:hint="eastAsia"/>
                <w:i/>
                <w:iCs/>
              </w:rPr>
              <w:t>：</w:t>
            </w:r>
          </w:p>
          <w:p w14:paraId="6361A699" w14:textId="35A7F3FF" w:rsidR="00846621" w:rsidRPr="003A13B3" w:rsidRDefault="00846621" w:rsidP="00E85CCC">
            <w:pPr>
              <w:spacing w:before="240"/>
              <w:rPr>
                <w:b/>
                <w:bCs/>
              </w:rPr>
            </w:pPr>
            <w:r w:rsidRPr="003A13B3">
              <w:rPr>
                <w:b/>
                <w:bCs/>
              </w:rPr>
              <w:t xml:space="preserve">Catégorie « Débutant » </w:t>
            </w:r>
            <w:r w:rsidRPr="003A13B3">
              <w:rPr>
                <w:rFonts w:cstheme="minorHAnsi"/>
                <w:b/>
                <w:bCs/>
                <w:color w:val="000000"/>
              </w:rPr>
              <w:t>–</w:t>
            </w:r>
            <w:r w:rsidR="00C53BE1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3A13B3">
              <w:rPr>
                <w:rFonts w:cstheme="minorHAnsi"/>
                <w:b/>
                <w:bCs/>
                <w:color w:val="000000"/>
              </w:rPr>
              <w:t>初级水平</w:t>
            </w:r>
            <w:proofErr w:type="spellEnd"/>
            <w:r w:rsidRPr="003A13B3">
              <w:rPr>
                <w:rFonts w:cstheme="minorHAnsi"/>
                <w:b/>
                <w:bCs/>
                <w:color w:val="000000"/>
              </w:rPr>
              <w:t xml:space="preserve"> (A1)</w:t>
            </w:r>
          </w:p>
        </w:tc>
      </w:tr>
      <w:tr w:rsidR="00897728" w14:paraId="4BACE3ED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221879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60A511" w14:textId="25394C7E" w:rsidR="00897728" w:rsidRPr="00346DE2" w:rsidRDefault="003B3A63" w:rsidP="00897728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10A9584B" w14:textId="7C5584F4" w:rsidR="00897728" w:rsidRDefault="00897728" w:rsidP="00897728">
            <w:r>
              <w:t>Son R [r]</w:t>
            </w:r>
          </w:p>
        </w:tc>
      </w:tr>
      <w:tr w:rsidR="00846621" w14:paraId="0FC5423D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1894768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B0DB28" w14:textId="6EFEB5DD" w:rsidR="00846621" w:rsidRPr="00346DE2" w:rsidRDefault="000B5EF9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15D46221" w14:textId="639E96D6" w:rsidR="00846621" w:rsidRDefault="00C31DEC" w:rsidP="00E85CCC">
            <w:r>
              <w:t>Sons P [p] et B [b]</w:t>
            </w:r>
          </w:p>
        </w:tc>
      </w:tr>
      <w:tr w:rsidR="00846621" w14:paraId="1BB9086E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16850947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8AE51F" w14:textId="03E9FC67" w:rsidR="00846621" w:rsidRPr="00346DE2" w:rsidRDefault="000012F0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74848A42" w14:textId="33A75644" w:rsidR="00846621" w:rsidRDefault="00C31DEC" w:rsidP="00E85CCC">
            <w:r>
              <w:t>Sons OU [u] et I [i]</w:t>
            </w:r>
          </w:p>
        </w:tc>
      </w:tr>
      <w:tr w:rsidR="00846621" w14:paraId="15677869" w14:textId="77777777" w:rsidTr="00E85CCC">
        <w:tc>
          <w:tcPr>
            <w:tcW w:w="5000" w:type="pct"/>
            <w:gridSpan w:val="5"/>
            <w:vAlign w:val="bottom"/>
          </w:tcPr>
          <w:p w14:paraId="6D4544A6" w14:textId="184F32CA" w:rsidR="00846621" w:rsidRPr="003A13B3" w:rsidRDefault="00846621" w:rsidP="00E85CCC">
            <w:pPr>
              <w:spacing w:before="240"/>
              <w:rPr>
                <w:b/>
                <w:bCs/>
              </w:rPr>
            </w:pPr>
            <w:r w:rsidRPr="003A13B3">
              <w:rPr>
                <w:b/>
                <w:bCs/>
              </w:rPr>
              <w:t xml:space="preserve">Catégorie « Intermédiaire » </w:t>
            </w:r>
            <w:r w:rsidRPr="003A13B3">
              <w:rPr>
                <w:rFonts w:cstheme="minorHAnsi"/>
                <w:b/>
                <w:bCs/>
                <w:color w:val="000000"/>
              </w:rPr>
              <w:t xml:space="preserve">– </w:t>
            </w:r>
            <w:proofErr w:type="spellStart"/>
            <w:r w:rsidRPr="003A13B3">
              <w:rPr>
                <w:rFonts w:cstheme="minorHAnsi"/>
                <w:b/>
                <w:bCs/>
                <w:color w:val="000000"/>
              </w:rPr>
              <w:t>中级水平</w:t>
            </w:r>
            <w:proofErr w:type="spellEnd"/>
            <w:r w:rsidRPr="003A13B3">
              <w:rPr>
                <w:rFonts w:cstheme="minorHAnsi"/>
                <w:b/>
                <w:bCs/>
                <w:color w:val="000000"/>
              </w:rPr>
              <w:t>(A2/B1)</w:t>
            </w:r>
          </w:p>
        </w:tc>
      </w:tr>
      <w:tr w:rsidR="00846621" w14:paraId="5795361A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-364450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832165" w14:textId="5E4F911E" w:rsidR="00846621" w:rsidRPr="00346DE2" w:rsidRDefault="00966D6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6AA503F1" w14:textId="38102508" w:rsidR="00846621" w:rsidRDefault="00C31DEC" w:rsidP="00E85CCC">
            <w:r>
              <w:t>Son D [d]</w:t>
            </w:r>
          </w:p>
        </w:tc>
      </w:tr>
      <w:tr w:rsidR="00846621" w14:paraId="5FBEAF05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-1407527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495F76" w14:textId="08C3768D" w:rsidR="00846621" w:rsidRPr="00346DE2" w:rsidRDefault="00966D6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23DFE771" w14:textId="5CE82639" w:rsidR="00846621" w:rsidRDefault="00C31DEC" w:rsidP="00E85CCC">
            <w:r>
              <w:t>Sons S [s] et CH [ƒ]</w:t>
            </w:r>
          </w:p>
        </w:tc>
      </w:tr>
      <w:tr w:rsidR="00846621" w14:paraId="4FFC81DF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-2006811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4D2BE8" w14:textId="7492A984" w:rsidR="00846621" w:rsidRPr="00346DE2" w:rsidRDefault="00966D6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789A3BFE" w14:textId="7A3D14C1" w:rsidR="00846621" w:rsidRDefault="00C31DEC" w:rsidP="00E85CCC">
            <w:r>
              <w:t>Son CRE [kr]</w:t>
            </w:r>
          </w:p>
        </w:tc>
      </w:tr>
      <w:tr w:rsidR="00846621" w14:paraId="06AF2413" w14:textId="77777777" w:rsidTr="00E85CCC">
        <w:tc>
          <w:tcPr>
            <w:tcW w:w="5000" w:type="pct"/>
            <w:gridSpan w:val="5"/>
            <w:vAlign w:val="bottom"/>
          </w:tcPr>
          <w:p w14:paraId="0C287221" w14:textId="30869EC0" w:rsidR="00846621" w:rsidRPr="003A13B3" w:rsidRDefault="00846621" w:rsidP="00E85CCC">
            <w:pPr>
              <w:spacing w:before="240"/>
              <w:rPr>
                <w:b/>
                <w:bCs/>
              </w:rPr>
            </w:pPr>
            <w:r w:rsidRPr="003A13B3">
              <w:rPr>
                <w:b/>
                <w:bCs/>
              </w:rPr>
              <w:t xml:space="preserve">Catégorie « Avancé » </w:t>
            </w:r>
            <w:r w:rsidR="00C53BE1" w:rsidRPr="003A13B3">
              <w:rPr>
                <w:rFonts w:cstheme="minorHAnsi"/>
                <w:b/>
                <w:bCs/>
                <w:color w:val="000000"/>
              </w:rPr>
              <w:t>–</w:t>
            </w:r>
            <w:r w:rsidR="00C53BE1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0B5EF9">
              <w:rPr>
                <w:rFonts w:hint="eastAsia"/>
                <w:b/>
                <w:bCs/>
                <w:lang w:eastAsia="zh-CN"/>
              </w:rPr>
              <w:t>高</w:t>
            </w:r>
            <w:proofErr w:type="spellStart"/>
            <w:r w:rsidRPr="003A13B3">
              <w:rPr>
                <w:rFonts w:cstheme="minorHAnsi"/>
                <w:b/>
                <w:bCs/>
                <w:color w:val="000000"/>
              </w:rPr>
              <w:t>级水平</w:t>
            </w:r>
            <w:proofErr w:type="spellEnd"/>
            <w:r w:rsidRPr="003A13B3">
              <w:rPr>
                <w:rFonts w:cstheme="minorHAnsi" w:hint="eastAsia"/>
                <w:b/>
                <w:bCs/>
                <w:color w:val="000000"/>
              </w:rPr>
              <w:t xml:space="preserve"> </w:t>
            </w:r>
            <w:r w:rsidRPr="003A13B3">
              <w:rPr>
                <w:rFonts w:cstheme="minorHAnsi"/>
                <w:b/>
                <w:bCs/>
                <w:color w:val="000000"/>
              </w:rPr>
              <w:t>(B2/C2)</w:t>
            </w:r>
          </w:p>
        </w:tc>
      </w:tr>
      <w:tr w:rsidR="00846621" w14:paraId="19BCA8B0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1426836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079657" w14:textId="6C03DB8B" w:rsidR="00846621" w:rsidRPr="00346DE2" w:rsidRDefault="009D798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261F4C3E" w14:textId="190A0035" w:rsidR="00846621" w:rsidRDefault="003A13B3" w:rsidP="00E85CCC">
            <w:r>
              <w:t>Sons GRE [gr] et DRE [dr]</w:t>
            </w:r>
          </w:p>
        </w:tc>
      </w:tr>
      <w:tr w:rsidR="00846621" w14:paraId="2399A56B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-116185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A02A52" w14:textId="3D58F132" w:rsidR="00846621" w:rsidRPr="00346DE2" w:rsidRDefault="00966D6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1C848972" w14:textId="42F377C9" w:rsidR="00846621" w:rsidRDefault="003A13B3" w:rsidP="00E85CCC">
            <w:r>
              <w:t>Son OU [u]</w:t>
            </w:r>
            <w:r w:rsidR="00846621">
              <w:t xml:space="preserve"> </w:t>
            </w:r>
          </w:p>
        </w:tc>
      </w:tr>
      <w:tr w:rsidR="00846621" w14:paraId="2D8D80B9" w14:textId="77777777" w:rsidTr="00E85CCC">
        <w:tc>
          <w:tcPr>
            <w:tcW w:w="577" w:type="pct"/>
          </w:tcPr>
          <w:sdt>
            <w:sdtPr>
              <w:rPr>
                <w:sz w:val="36"/>
                <w:lang w:bidi="fr-FR"/>
              </w:rPr>
              <w:id w:val="-1371598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6BCCE4" w14:textId="01BCCAE3" w:rsidR="00846621" w:rsidRPr="00346DE2" w:rsidRDefault="00966D6D" w:rsidP="00E85CC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p>
            </w:sdtContent>
          </w:sdt>
        </w:tc>
        <w:tc>
          <w:tcPr>
            <w:tcW w:w="4423" w:type="pct"/>
            <w:gridSpan w:val="4"/>
            <w:vAlign w:val="bottom"/>
          </w:tcPr>
          <w:p w14:paraId="3AA02A8F" w14:textId="114744F2" w:rsidR="00846621" w:rsidRDefault="003A13B3" w:rsidP="00E85CCC">
            <w:r>
              <w:t>Son F [f]</w:t>
            </w:r>
          </w:p>
        </w:tc>
      </w:tr>
    </w:tbl>
    <w:p w14:paraId="5A8687FE" w14:textId="06482E55" w:rsidR="00846621" w:rsidRDefault="00846621" w:rsidP="00637200">
      <w:pPr>
        <w:rPr>
          <w:noProof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2863B4" w:rsidRPr="00637200" w14:paraId="0AC75960" w14:textId="77777777" w:rsidTr="00380499">
        <w:tc>
          <w:tcPr>
            <w:tcW w:w="5000" w:type="pct"/>
            <w:shd w:val="clear" w:color="auto" w:fill="731F1C" w:themeFill="accent5"/>
            <w:vAlign w:val="bottom"/>
          </w:tcPr>
          <w:p w14:paraId="3B06B12A" w14:textId="5193C928" w:rsidR="002863B4" w:rsidRPr="00637200" w:rsidRDefault="002863B4" w:rsidP="00380499">
            <w:pPr>
              <w:pStyle w:val="1"/>
              <w:outlineLvl w:val="0"/>
              <w:rPr>
                <w:noProof/>
              </w:rPr>
            </w:pPr>
            <w:r w:rsidRPr="00C419EB">
              <w:rPr>
                <w:noProof/>
                <w:lang w:bidi="fr-FR"/>
              </w:rPr>
              <w:lastRenderedPageBreak/>
              <w:t>Texte du virelangue</w:t>
            </w:r>
            <w:r w:rsidRPr="00C419EB">
              <w:rPr>
                <w:rFonts w:hint="eastAsia"/>
                <w:noProof/>
                <w:lang w:bidi="fr-FR"/>
              </w:rPr>
              <w:t>绕口令文字版</w:t>
            </w:r>
            <w:r w:rsidRPr="00C419EB">
              <w:rPr>
                <w:noProof/>
                <w:lang w:bidi="fr-FR"/>
              </w:rPr>
              <w:t xml:space="preserve"> :</w:t>
            </w:r>
          </w:p>
        </w:tc>
      </w:tr>
    </w:tbl>
    <w:p w14:paraId="569369F6" w14:textId="3C48F512" w:rsidR="00744468" w:rsidRPr="00C419EB" w:rsidRDefault="00C419EB" w:rsidP="002863B4">
      <w:pPr>
        <w:pStyle w:val="a6"/>
        <w:ind w:left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</w:t>
      </w:r>
    </w:p>
    <w:tbl>
      <w:tblPr>
        <w:tblStyle w:val="af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8"/>
      </w:tblGrid>
      <w:tr w:rsidR="001D4E62" w:rsidRPr="00744468" w14:paraId="4435BA48" w14:textId="77777777" w:rsidTr="001D4E62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957B132" w14:textId="4C0B25EF" w:rsidR="001D4E62" w:rsidRPr="00744468" w:rsidRDefault="001D4E62" w:rsidP="00744468">
            <w:pPr>
              <w:rPr>
                <w:lang w:eastAsia="zh-CN"/>
              </w:rPr>
            </w:pPr>
          </w:p>
        </w:tc>
      </w:tr>
      <w:tr w:rsidR="001D4E62" w:rsidRPr="00744468" w14:paraId="489E3635" w14:textId="77777777" w:rsidTr="001D4E6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1509B" w14:textId="77777777" w:rsidR="001D4E62" w:rsidRPr="00744468" w:rsidRDefault="001D4E62" w:rsidP="00744468"/>
        </w:tc>
      </w:tr>
    </w:tbl>
    <w:p w14:paraId="5342FDD3" w14:textId="7798DD0F" w:rsidR="00744468" w:rsidRPr="00C419EB" w:rsidRDefault="00744468" w:rsidP="00744468">
      <w:pPr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744468">
        <w:t xml:space="preserve">                   </w:t>
      </w:r>
      <w:r w:rsidRPr="00C419EB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</w:t>
      </w:r>
    </w:p>
    <w:p w14:paraId="4BC7CB7B" w14:textId="77777777" w:rsidR="00744468" w:rsidRPr="00C419EB" w:rsidRDefault="00744468" w:rsidP="00744468">
      <w:pPr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14:paraId="1540F4F0" w14:textId="57DF11F0" w:rsidR="00C419EB" w:rsidRPr="00C419EB" w:rsidRDefault="00C419EB" w:rsidP="00C419EB">
      <w:pPr>
        <w:rPr>
          <w:rFonts w:ascii="Arial" w:hAnsi="Arial" w:cs="Arial"/>
          <w:sz w:val="20"/>
          <w:szCs w:val="20"/>
          <w:u w:val="single"/>
        </w:rPr>
      </w:pPr>
    </w:p>
    <w:p w14:paraId="78016A89" w14:textId="77777777" w:rsidR="00C419EB" w:rsidRPr="00C419EB" w:rsidRDefault="00C419EB" w:rsidP="00C419EB">
      <w:pPr>
        <w:rPr>
          <w:rFonts w:ascii="Arial" w:hAnsi="Arial" w:cs="Arial"/>
          <w:sz w:val="20"/>
          <w:szCs w:val="20"/>
          <w:u w:val="single"/>
        </w:rPr>
      </w:pPr>
    </w:p>
    <w:p w14:paraId="6960F151" w14:textId="77777777" w:rsidR="00C419EB" w:rsidRPr="00C419EB" w:rsidRDefault="00C419EB" w:rsidP="00C419EB">
      <w:pPr>
        <w:rPr>
          <w:rFonts w:ascii="Arial" w:hAnsi="Arial" w:cs="Arial"/>
          <w:sz w:val="20"/>
          <w:szCs w:val="20"/>
          <w:u w:val="single"/>
        </w:rPr>
      </w:pPr>
      <w:r w:rsidRPr="00C419EB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</w:t>
      </w:r>
    </w:p>
    <w:p w14:paraId="21AF273A" w14:textId="77777777" w:rsidR="00C419EB" w:rsidRPr="0006568A" w:rsidRDefault="00C419EB" w:rsidP="00637200">
      <w:pPr>
        <w:rPr>
          <w:noProof/>
        </w:rPr>
      </w:pPr>
    </w:p>
    <w:sectPr w:rsidR="00C419EB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EF173" w14:textId="77777777" w:rsidR="0084127C" w:rsidRDefault="0084127C" w:rsidP="000172E5">
      <w:pPr>
        <w:spacing w:after="0" w:line="240" w:lineRule="auto"/>
      </w:pPr>
      <w:r>
        <w:separator/>
      </w:r>
    </w:p>
  </w:endnote>
  <w:endnote w:type="continuationSeparator" w:id="0">
    <w:p w14:paraId="1A8233A8" w14:textId="77777777" w:rsidR="0084127C" w:rsidRDefault="008412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ADEC49-00C7-4351-B3DF-DA031D3C083F}"/>
    <w:embedBold r:id="rId2" w:fontKey="{2B59D202-AB1A-427A-9499-C8538940CE30}"/>
    <w:embedItalic r:id="rId3" w:fontKey="{1E9E4412-23AA-4FEA-BC0B-58F07BB6E5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4B8D8D6-A137-43F1-87D7-C626E3BD63C6}"/>
    <w:embedBold r:id="rId5" w:fontKey="{09DB9762-D7A7-4F10-9F0F-429A354B7A1D}"/>
    <w:embedItalic r:id="rId6" w:fontKey="{7A37E780-695B-4794-BCB9-4492E4CA0D14}"/>
    <w:embedBoldItalic r:id="rId7" w:fontKey="{0C299098-2E71-4D24-BAC0-83941387A03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AE8B7C8-B01C-48D8-B09E-5AB6FFB64F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7F70314-295F-4990-A551-DF965A216F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A7033A1-0B91-4685-BD7D-6BD68F4C9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16" w:type="dxa"/>
      <w:tblLook w:val="04A0" w:firstRow="1" w:lastRow="0" w:firstColumn="1" w:lastColumn="0" w:noHBand="0" w:noVBand="1"/>
    </w:tblPr>
    <w:tblGrid>
      <w:gridCol w:w="5103"/>
      <w:gridCol w:w="4513"/>
    </w:tblGrid>
    <w:tr w:rsidR="00150F1F" w:rsidRPr="00311D4F" w14:paraId="04C89E94" w14:textId="77777777" w:rsidTr="000E5049">
      <w:tc>
        <w:tcPr>
          <w:tcW w:w="5103" w:type="dxa"/>
          <w:vAlign w:val="center"/>
        </w:tcPr>
        <w:p w14:paraId="24303733" w14:textId="1210CD77" w:rsidR="00311D4F" w:rsidRPr="00311D4F" w:rsidRDefault="003A13B3" w:rsidP="00637200">
          <w:pPr>
            <w:pStyle w:val="ad"/>
          </w:pPr>
          <w:r>
            <w:t xml:space="preserve">Renvoyez ce formulaire accompagné de votre virelangue en format MP3 à </w:t>
          </w:r>
          <w:hyperlink r:id="rId1" w:history="1">
            <w:r w:rsidRPr="00B50213">
              <w:rPr>
                <w:rStyle w:val="af1"/>
                <w:rFonts w:cstheme="minorHAnsi"/>
              </w:rPr>
              <w:t>culturehangzhou@163.com</w:t>
            </w:r>
          </w:hyperlink>
          <w:r w:rsidR="000E5049">
            <w:rPr>
              <w:rFonts w:cstheme="minorHAnsi"/>
              <w:color w:val="000000"/>
            </w:rPr>
            <w:t xml:space="preserve"> avant le 19/03/2021</w:t>
          </w:r>
        </w:p>
      </w:tc>
      <w:tc>
        <w:tcPr>
          <w:tcW w:w="4513" w:type="dxa"/>
          <w:vAlign w:val="center"/>
        </w:tcPr>
        <w:p w14:paraId="68C265CF" w14:textId="7BEE86FA" w:rsidR="00311D4F" w:rsidRPr="00311D4F" w:rsidRDefault="00966D6D" w:rsidP="00637200">
          <w:pPr>
            <w:pStyle w:val="ad"/>
            <w:jc w:val="right"/>
          </w:pPr>
          <w:r>
            <w:rPr>
              <w:noProof/>
            </w:rPr>
            <w:drawing>
              <wp:inline distT="0" distB="0" distL="0" distR="0" wp14:anchorId="08BD1358" wp14:editId="71A2F02D">
                <wp:extent cx="1219972" cy="508000"/>
                <wp:effectExtent l="0" t="0" r="0" b="635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830" cy="559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784838" w14:textId="60CACF10" w:rsidR="006145D8" w:rsidRDefault="00AF1E58" w:rsidP="000012F0">
    <w:pPr>
      <w:pStyle w:val="ad"/>
      <w:rPr>
        <w:lang w:eastAsia="zh-CN"/>
      </w:rPr>
    </w:pPr>
    <w:r>
      <w:rPr>
        <w:rFonts w:hint="eastAsia"/>
        <w:lang w:eastAsia="zh-CN"/>
      </w:rPr>
      <w:t>请将填好的报名表与绕口令</w:t>
    </w:r>
    <w:r>
      <w:rPr>
        <w:rFonts w:hint="eastAsia"/>
        <w:lang w:eastAsia="zh-CN"/>
      </w:rPr>
      <w:t>M</w:t>
    </w:r>
    <w:r>
      <w:rPr>
        <w:lang w:eastAsia="zh-CN"/>
      </w:rPr>
      <w:t xml:space="preserve">P3 </w:t>
    </w:r>
    <w:r>
      <w:rPr>
        <w:rFonts w:hint="eastAsia"/>
        <w:lang w:eastAsia="zh-CN"/>
      </w:rPr>
      <w:t>音频文件于</w:t>
    </w:r>
    <w:r>
      <w:rPr>
        <w:rFonts w:hint="eastAsia"/>
        <w:lang w:eastAsia="zh-CN"/>
      </w:rPr>
      <w:t>2021</w:t>
    </w:r>
    <w:r>
      <w:rPr>
        <w:rFonts w:hint="eastAsia"/>
        <w:lang w:eastAsia="zh-CN"/>
      </w:rPr>
      <w:t>年</w:t>
    </w:r>
    <w:r>
      <w:rPr>
        <w:rFonts w:hint="eastAsia"/>
        <w:lang w:eastAsia="zh-CN"/>
      </w:rPr>
      <w:t>3</w:t>
    </w:r>
    <w:r>
      <w:rPr>
        <w:rFonts w:hint="eastAsia"/>
        <w:lang w:eastAsia="zh-CN"/>
      </w:rPr>
      <w:t>月</w:t>
    </w:r>
    <w:r>
      <w:rPr>
        <w:rFonts w:hint="eastAsia"/>
        <w:lang w:eastAsia="zh-CN"/>
      </w:rPr>
      <w:t>19</w:t>
    </w:r>
    <w:r>
      <w:rPr>
        <w:rFonts w:hint="eastAsia"/>
        <w:lang w:eastAsia="zh-CN"/>
      </w:rPr>
      <w:t>日前发至</w:t>
    </w:r>
    <w:hyperlink r:id="rId3" w:history="1">
      <w:r w:rsidRPr="000012F0">
        <w:rPr>
          <w:rStyle w:val="af1"/>
          <w:rFonts w:cstheme="minorHAnsi"/>
          <w:lang w:eastAsia="zh-CN"/>
        </w:rPr>
        <w:t>culturehangzhou@163.com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02A40" w14:textId="77777777" w:rsidR="0084127C" w:rsidRDefault="0084127C" w:rsidP="000172E5">
      <w:pPr>
        <w:spacing w:after="0" w:line="240" w:lineRule="auto"/>
      </w:pPr>
      <w:r>
        <w:separator/>
      </w:r>
    </w:p>
  </w:footnote>
  <w:footnote w:type="continuationSeparator" w:id="0">
    <w:p w14:paraId="171C61D9" w14:textId="77777777" w:rsidR="0084127C" w:rsidRDefault="008412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637200" w14:paraId="052F220A" w14:textId="77777777" w:rsidTr="00384B05">
      <w:trPr>
        <w:trHeight w:val="990"/>
      </w:trPr>
      <w:tc>
        <w:tcPr>
          <w:tcW w:w="1350" w:type="dxa"/>
          <w:vAlign w:val="center"/>
        </w:tcPr>
        <w:p w14:paraId="5DDF4349" w14:textId="07DC6436" w:rsidR="00B337A2" w:rsidRPr="00637200" w:rsidRDefault="00150F1F" w:rsidP="00637200">
          <w:pPr>
            <w:pStyle w:val="ab"/>
          </w:pPr>
          <w:r>
            <w:rPr>
              <w:noProof/>
            </w:rPr>
            <w:drawing>
              <wp:inline distT="0" distB="0" distL="0" distR="0" wp14:anchorId="2CFD325A" wp14:editId="667EEB8C">
                <wp:extent cx="654050" cy="722273"/>
                <wp:effectExtent l="0" t="0" r="0" b="190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016" cy="758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69E4DFD" w14:textId="03F4C95B" w:rsidR="00B337A2" w:rsidRDefault="003A13B3" w:rsidP="00C53BE1">
          <w:pPr>
            <w:pStyle w:val="ab"/>
            <w:jc w:val="center"/>
          </w:pPr>
          <w:r>
            <w:t>Formulaire d’inscription au concours</w:t>
          </w:r>
        </w:p>
        <w:p w14:paraId="592540AD" w14:textId="3DF86783" w:rsidR="00B661BE" w:rsidRPr="002F7B05" w:rsidRDefault="00B661BE" w:rsidP="00C53BE1">
          <w:pPr>
            <w:pStyle w:val="ab"/>
            <w:jc w:val="center"/>
            <w:rPr>
              <w:rFonts w:eastAsiaTheme="minorEastAsia"/>
              <w:sz w:val="32"/>
              <w:szCs w:val="32"/>
              <w:lang w:eastAsia="zh-CN"/>
            </w:rPr>
          </w:pPr>
          <w:r w:rsidRPr="002F7B05">
            <w:rPr>
              <w:rFonts w:eastAsiaTheme="minorEastAsia" w:hint="eastAsia"/>
              <w:sz w:val="32"/>
              <w:szCs w:val="32"/>
              <w:lang w:eastAsia="zh-CN"/>
            </w:rPr>
            <w:t>线上绕口令比赛报名表</w:t>
          </w:r>
        </w:p>
      </w:tc>
    </w:tr>
  </w:tbl>
  <w:p w14:paraId="7C399067" w14:textId="77777777" w:rsidR="000172E5" w:rsidRPr="00311D4F" w:rsidRDefault="000172E5" w:rsidP="00311D4F">
    <w:pPr>
      <w:pStyle w:val="af4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A7"/>
    <w:rsid w:val="000012F0"/>
    <w:rsid w:val="000172E5"/>
    <w:rsid w:val="00037E4F"/>
    <w:rsid w:val="00052382"/>
    <w:rsid w:val="0006568A"/>
    <w:rsid w:val="00076F0F"/>
    <w:rsid w:val="00084253"/>
    <w:rsid w:val="000978AC"/>
    <w:rsid w:val="000B5EF9"/>
    <w:rsid w:val="000C41A9"/>
    <w:rsid w:val="000D1F49"/>
    <w:rsid w:val="000E5049"/>
    <w:rsid w:val="00102E64"/>
    <w:rsid w:val="00150F1F"/>
    <w:rsid w:val="001727CA"/>
    <w:rsid w:val="00175DE6"/>
    <w:rsid w:val="001800AB"/>
    <w:rsid w:val="001D4E62"/>
    <w:rsid w:val="002376B4"/>
    <w:rsid w:val="002863B4"/>
    <w:rsid w:val="002C56E6"/>
    <w:rsid w:val="002F7B05"/>
    <w:rsid w:val="0030499B"/>
    <w:rsid w:val="00311D4F"/>
    <w:rsid w:val="0034390E"/>
    <w:rsid w:val="00344849"/>
    <w:rsid w:val="00361E11"/>
    <w:rsid w:val="00372068"/>
    <w:rsid w:val="003769BA"/>
    <w:rsid w:val="003A13B3"/>
    <w:rsid w:val="003B3A63"/>
    <w:rsid w:val="003E429A"/>
    <w:rsid w:val="003F0847"/>
    <w:rsid w:val="0040090B"/>
    <w:rsid w:val="0046302A"/>
    <w:rsid w:val="00487D2D"/>
    <w:rsid w:val="004B0D94"/>
    <w:rsid w:val="004D5D62"/>
    <w:rsid w:val="004F516E"/>
    <w:rsid w:val="00502E9C"/>
    <w:rsid w:val="005112D0"/>
    <w:rsid w:val="00544AE9"/>
    <w:rsid w:val="0056444B"/>
    <w:rsid w:val="00577E06"/>
    <w:rsid w:val="00583334"/>
    <w:rsid w:val="005A3BF7"/>
    <w:rsid w:val="005C676E"/>
    <w:rsid w:val="005F2035"/>
    <w:rsid w:val="005F7990"/>
    <w:rsid w:val="006145D8"/>
    <w:rsid w:val="00637200"/>
    <w:rsid w:val="0063739C"/>
    <w:rsid w:val="00650EA7"/>
    <w:rsid w:val="00706BF0"/>
    <w:rsid w:val="007147D7"/>
    <w:rsid w:val="00744468"/>
    <w:rsid w:val="00761AE1"/>
    <w:rsid w:val="00770F25"/>
    <w:rsid w:val="007A35A8"/>
    <w:rsid w:val="007B0A85"/>
    <w:rsid w:val="007C6A52"/>
    <w:rsid w:val="0082043E"/>
    <w:rsid w:val="0084127C"/>
    <w:rsid w:val="00846621"/>
    <w:rsid w:val="00846B76"/>
    <w:rsid w:val="0086797B"/>
    <w:rsid w:val="00897728"/>
    <w:rsid w:val="008E203A"/>
    <w:rsid w:val="0091229C"/>
    <w:rsid w:val="00940E73"/>
    <w:rsid w:val="00966D6D"/>
    <w:rsid w:val="0098597D"/>
    <w:rsid w:val="009C5130"/>
    <w:rsid w:val="009D798D"/>
    <w:rsid w:val="009F619A"/>
    <w:rsid w:val="009F6DDE"/>
    <w:rsid w:val="00A370A8"/>
    <w:rsid w:val="00AF1E58"/>
    <w:rsid w:val="00B337A2"/>
    <w:rsid w:val="00B661BE"/>
    <w:rsid w:val="00BD4753"/>
    <w:rsid w:val="00BD5CB1"/>
    <w:rsid w:val="00BE62EE"/>
    <w:rsid w:val="00C003BA"/>
    <w:rsid w:val="00C31DEC"/>
    <w:rsid w:val="00C419EB"/>
    <w:rsid w:val="00C4602F"/>
    <w:rsid w:val="00C46878"/>
    <w:rsid w:val="00C53BE1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18D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311D4F"/>
    <w:pPr>
      <w:spacing w:before="200"/>
    </w:pPr>
  </w:style>
  <w:style w:type="paragraph" w:styleId="1">
    <w:name w:val="heading 1"/>
    <w:basedOn w:val="a1"/>
    <w:link w:val="10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1"/>
    <w:rsid w:val="006145D8"/>
    <w:rPr>
      <w:rFonts w:asciiTheme="majorHAnsi" w:hAnsiTheme="majorHAnsi"/>
      <w:b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标题 2 字符"/>
    <w:basedOn w:val="a2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qFormat/>
    <w:rsid w:val="00311D4F"/>
    <w:pPr>
      <w:spacing w:after="0"/>
      <w:ind w:left="720"/>
    </w:pPr>
  </w:style>
  <w:style w:type="character" w:customStyle="1" w:styleId="30">
    <w:name w:val="标题 3 字符"/>
    <w:basedOn w:val="a2"/>
    <w:link w:val="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脚注文本 字符"/>
    <w:basedOn w:val="a2"/>
    <w:link w:val="a7"/>
    <w:uiPriority w:val="99"/>
    <w:semiHidden/>
    <w:rsid w:val="006145D8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批注文字 字符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ac">
    <w:name w:val="页眉 字符"/>
    <w:basedOn w:val="a2"/>
    <w:link w:val="ab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d">
    <w:name w:val="footer"/>
    <w:basedOn w:val="a1"/>
    <w:link w:val="ae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页脚 字符"/>
    <w:basedOn w:val="a2"/>
    <w:link w:val="ad"/>
    <w:uiPriority w:val="99"/>
    <w:rsid w:val="00637200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批注主题 字符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标题 字符"/>
    <w:basedOn w:val="a2"/>
    <w:link w:val="af5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a3"/>
    <w:uiPriority w:val="99"/>
    <w:rsid w:val="000D1F49"/>
    <w:tblPr/>
    <w:trPr>
      <w:cantSplit/>
    </w:trPr>
  </w:style>
  <w:style w:type="character" w:customStyle="1" w:styleId="40">
    <w:name w:val="标题 4 字符"/>
    <w:basedOn w:val="a2"/>
    <w:link w:val="4"/>
    <w:uiPriority w:val="9"/>
    <w:semiHidden/>
    <w:rsid w:val="006145D8"/>
    <w:rPr>
      <w:b/>
      <w:sz w:val="25"/>
      <w:szCs w:val="25"/>
    </w:rPr>
  </w:style>
  <w:style w:type="character" w:customStyle="1" w:styleId="50">
    <w:name w:val="标题 5 字符"/>
    <w:basedOn w:val="22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标题 6 字符"/>
    <w:basedOn w:val="a2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7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8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9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a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TO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宏文本 字符"/>
    <w:basedOn w:val="a2"/>
    <w:link w:val="afb"/>
    <w:uiPriority w:val="99"/>
    <w:semiHidden/>
    <w:rsid w:val="006145D8"/>
    <w:rPr>
      <w:rFonts w:ascii="Consolas" w:hAnsi="Consolas"/>
      <w:sz w:val="20"/>
      <w:szCs w:val="20"/>
    </w:rPr>
  </w:style>
  <w:style w:type="table" w:styleId="afd">
    <w:name w:val="Table Grid"/>
    <w:basedOn w:val="a3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2"/>
    <w:uiPriority w:val="99"/>
    <w:semiHidden/>
    <w:rsid w:val="006145D8"/>
    <w:rPr>
      <w:color w:val="808080"/>
    </w:rPr>
  </w:style>
  <w:style w:type="paragraph" w:styleId="aff">
    <w:name w:val="Balloon Text"/>
    <w:basedOn w:val="a1"/>
    <w:link w:val="aff0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批注框文本 字符"/>
    <w:basedOn w:val="a2"/>
    <w:link w:val="aff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85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ehangzhou@163.com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ulturehangzhou@163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2021-01-29T12:15:00Z</dcterms:created>
  <dcterms:modified xsi:type="dcterms:W3CDTF">2021-03-01T08:27:00Z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